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132" w:rsidRDefault="00724132"/>
    <w:tbl>
      <w:tblPr>
        <w:tblStyle w:val="a6"/>
        <w:tblW w:w="13350" w:type="dxa"/>
        <w:jc w:val="left"/>
        <w:tblInd w:w="1134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544"/>
        <w:gridCol w:w="2613"/>
        <w:gridCol w:w="2614"/>
        <w:gridCol w:w="4579"/>
      </w:tblGrid>
      <w:tr w:rsidR="00CE1E3B" w:rsidTr="00724132">
        <w:trPr>
          <w:cantSplit/>
          <w:trHeight w:hRule="exact" w:val="9885"/>
          <w:tblHeader/>
          <w:jc w:val="left"/>
        </w:trPr>
        <w:tc>
          <w:tcPr>
            <w:tcW w:w="3544" w:type="dxa"/>
            <w:tcMar>
              <w:top w:w="288" w:type="dxa"/>
              <w:right w:w="720" w:type="dxa"/>
            </w:tcMar>
            <w:textDirection w:val="btLr"/>
          </w:tcPr>
          <w:p w:rsidR="002F2F4C" w:rsidRPr="002F2F4C" w:rsidRDefault="002F2F4C" w:rsidP="002F2F4C">
            <w:pPr>
              <w:pStyle w:val="c3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F2F4C">
              <w:rPr>
                <w:rStyle w:val="c12"/>
                <w:b/>
                <w:bCs/>
                <w:color w:val="000000"/>
                <w:sz w:val="32"/>
                <w:szCs w:val="32"/>
              </w:rPr>
              <w:t>Неуспеваемость </w:t>
            </w:r>
            <w:r w:rsidRPr="002F2F4C">
              <w:rPr>
                <w:rStyle w:val="c4"/>
                <w:color w:val="000000"/>
                <w:sz w:val="32"/>
                <w:szCs w:val="32"/>
              </w:rPr>
              <w:t>– это отставание в учении, при котором за отведенное время учащийся не овладевает на удовлетворительном уровне знаниями, предусмотренными учебной программой, а также весь комплекс проблем, который может сложиться у ребенка в связи с систематическим обучением (как в группе, так и индивидуально).</w:t>
            </w:r>
          </w:p>
          <w:p w:rsidR="00CE1E3B" w:rsidRDefault="00CE1E3B" w:rsidP="009D4FA4">
            <w:pPr>
              <w:pStyle w:val="aa"/>
              <w:jc w:val="center"/>
            </w:pP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724132" w:rsidRDefault="00724132" w:rsidP="007B03D6">
            <w:pPr>
              <w:pStyle w:val="ad"/>
            </w:pPr>
            <w:r>
              <w:t xml:space="preserve">Государственное учреждение образования </w:t>
            </w:r>
          </w:p>
          <w:p w:rsidR="00CE1E3B" w:rsidRDefault="00724132" w:rsidP="00E20883">
            <w:pPr>
              <w:pStyle w:val="ad"/>
            </w:pPr>
            <w:r>
              <w:t>«</w:t>
            </w:r>
            <w:proofErr w:type="spellStart"/>
            <w:r>
              <w:t>Пастовичская</w:t>
            </w:r>
            <w:proofErr w:type="spellEnd"/>
            <w:r>
              <w:t xml:space="preserve"> средняя школа»</w:t>
            </w: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CE1E3B" w:rsidRDefault="00724132" w:rsidP="00724132">
            <w:pPr>
              <w:pStyle w:val="ac"/>
            </w:pPr>
            <w:r>
              <w:t>Методическое объединение учителей естественно-математического цикла</w:t>
            </w: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9D4FA4" w:rsidRDefault="006C124E" w:rsidP="00473E3E">
            <w:pPr>
              <w:spacing w:before="120" w:after="36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3928455"/>
                  <wp:effectExtent l="0" t="0" r="0" b="0"/>
                  <wp:docPr id="18" name="Рисунок 18" descr="http://zadachi.covenok.ru/static/images/20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adachi.covenok.ru/static/images/20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92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FA4" w:rsidRDefault="009D4FA4" w:rsidP="009D4FA4"/>
          <w:p w:rsidR="00CE1E3B" w:rsidRPr="00E20883" w:rsidRDefault="002F2F4C" w:rsidP="002F2F4C">
            <w:pPr>
              <w:jc w:val="center"/>
              <w:rPr>
                <w:sz w:val="36"/>
                <w:szCs w:val="36"/>
              </w:rPr>
            </w:pPr>
            <w:r>
              <w:rPr>
                <w:rFonts w:ascii="Arial" w:hAnsi="Arial" w:cs="Arial"/>
                <w:color w:val="auto"/>
                <w:sz w:val="36"/>
                <w:szCs w:val="36"/>
                <w:shd w:val="clear" w:color="auto" w:fill="FFFFFF"/>
              </w:rPr>
              <w:t>Рекомендации по работе со слабоуспевающими учащимися</w:t>
            </w:r>
          </w:p>
        </w:tc>
      </w:tr>
    </w:tbl>
    <w:p w:rsidR="00CE1E3B" w:rsidRDefault="00CE1E3B" w:rsidP="00D91EF3">
      <w:pPr>
        <w:pStyle w:val="affffc"/>
      </w:pPr>
    </w:p>
    <w:tbl>
      <w:tblPr>
        <w:tblStyle w:val="a6"/>
        <w:tblW w:w="15310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5504"/>
      </w:tblGrid>
      <w:tr w:rsidR="0037743C" w:rsidRPr="00724132" w:rsidTr="00640FB8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2F2F4C" w:rsidRDefault="002F2F4C" w:rsidP="0037743C"/>
          <w:p w:rsidR="0037743C" w:rsidRPr="00724132" w:rsidRDefault="006C124E" w:rsidP="0037743C">
            <w:pPr>
              <w:rPr>
                <w:rFonts w:ascii="Agency FB" w:hAnsi="Agency FB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2880000" cy="1929073"/>
                  <wp:effectExtent l="0" t="0" r="0" b="0"/>
                  <wp:docPr id="17" name="Рисунок 17" descr="https://www.care.org.uk/sites/default/files/pictures/box_images/Education%20%28p2%2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care.org.uk/sites/default/files/pictures/box_images/Education%20%28p2%2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Pr="00724132" w:rsidRDefault="009D4A5B" w:rsidP="00E20883">
            <w:pPr>
              <w:pStyle w:val="1"/>
              <w:jc w:val="both"/>
              <w:rPr>
                <w:rFonts w:ascii="Agency FB" w:hAnsi="Agency FB"/>
                <w:sz w:val="28"/>
                <w:szCs w:val="28"/>
              </w:rPr>
            </w:pP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Для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наиболее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эффективного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взаимодействия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A55EC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слабоуспевающим учащимся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целесообразно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выполнять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ряд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24132">
              <w:rPr>
                <w:rStyle w:val="afffff8"/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рекомендаций</w:t>
            </w:r>
            <w:r w:rsidRPr="00724132">
              <w:rPr>
                <w:rStyle w:val="afffff8"/>
                <w:rFonts w:ascii="Agency FB" w:hAnsi="Agency FB" w:cs="Arial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5A55EC" w:rsidRPr="005A55EC" w:rsidRDefault="005A55EC" w:rsidP="00640FB8">
            <w:pPr>
              <w:shd w:val="clear" w:color="auto" w:fill="FFFFFF"/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1. </w:t>
            </w: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При опросе давайте примерный план ответа, разрешайте </w:t>
            </w:r>
            <w:proofErr w:type="spellStart"/>
            <w:proofErr w:type="gramStart"/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пользо</w:t>
            </w:r>
            <w:r w:rsid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ваться</w:t>
            </w:r>
            <w:proofErr w:type="spellEnd"/>
            <w:proofErr w:type="gramEnd"/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планом, составленным дома или записями, сделанными на уроке.</w:t>
            </w:r>
          </w:p>
          <w:p w:rsidR="005A55EC" w:rsidRPr="005A55EC" w:rsidRDefault="005A55EC" w:rsidP="00640FB8">
            <w:pPr>
              <w:shd w:val="clear" w:color="auto" w:fill="FFFFFF"/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 Задавайте наводящие вопросы, помогающие последовательно изложить материал.</w:t>
            </w:r>
          </w:p>
          <w:p w:rsidR="005A55EC" w:rsidRPr="005A55EC" w:rsidRDefault="005A55EC" w:rsidP="00640FB8">
            <w:pPr>
              <w:shd w:val="clear" w:color="auto" w:fill="FFFFFF"/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 При опросе создавайте специальную ситуацию успеха, разрешайте дольше готовиться у доски, снижайте темп опроса, стимулируйте подбадриванием и похвалой.</w:t>
            </w:r>
          </w:p>
          <w:p w:rsidR="0037743C" w:rsidRPr="00724132" w:rsidRDefault="0037743C" w:rsidP="005A55EC">
            <w:pPr>
              <w:shd w:val="clear" w:color="auto" w:fill="FFFFFF"/>
              <w:spacing w:after="240" w:line="240" w:lineRule="auto"/>
              <w:rPr>
                <w:rFonts w:ascii="Agency FB" w:hAnsi="Agency FB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5A55EC" w:rsidRPr="005A55EC" w:rsidRDefault="005A55EC" w:rsidP="00640FB8">
            <w:pPr>
              <w:shd w:val="clear" w:color="auto" w:fill="FFFFFF"/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4. Регулярно проверяйте усвоение материала, особенно по тем темам уроков, на которых уч</w:t>
            </w:r>
            <w:r w:rsid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ащийся</w:t>
            </w: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отсутствовал.</w:t>
            </w:r>
          </w:p>
          <w:p w:rsidR="005A55EC" w:rsidRPr="005A55EC" w:rsidRDefault="005A55EC" w:rsidP="00640FB8">
            <w:pPr>
              <w:shd w:val="clear" w:color="auto" w:fill="FFFFFF"/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5. В ходе опроса и при анализе ответа обеспечивайте атмосферу </w:t>
            </w:r>
            <w:proofErr w:type="gramStart"/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добро</w:t>
            </w:r>
            <w:r w:rsid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желательности</w:t>
            </w:r>
            <w:proofErr w:type="gramEnd"/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проявляйте дели</w:t>
            </w:r>
            <w:r w:rsid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proofErr w:type="spellStart"/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катность</w:t>
            </w:r>
            <w:proofErr w:type="spellEnd"/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и чуткость.</w:t>
            </w:r>
          </w:p>
          <w:p w:rsidR="005A55EC" w:rsidRPr="005A55EC" w:rsidRDefault="005A55EC" w:rsidP="00640FB8">
            <w:pPr>
              <w:shd w:val="clear" w:color="auto" w:fill="FFFFFF"/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6. При изложении нового материала чаще обращайтесь к </w:t>
            </w:r>
            <w:r w:rsid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учащимся </w:t>
            </w: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 вопросами, выясняющими степень понимания ими материала, привлекайте их в качестве помощников при демонстрации опытов, наглядных пособий.</w:t>
            </w:r>
          </w:p>
          <w:p w:rsidR="005A55EC" w:rsidRPr="005A55EC" w:rsidRDefault="005A55EC" w:rsidP="00640FB8">
            <w:pPr>
              <w:shd w:val="clear" w:color="auto" w:fill="FFFFFF"/>
              <w:spacing w:after="24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7. Анализируя их самостоятельную работу, отмечайте успехи и положительные моменты, указывайте на типичные затруднения и пути их преодоления.</w:t>
            </w:r>
          </w:p>
          <w:p w:rsidR="005A55EC" w:rsidRPr="005A55EC" w:rsidRDefault="005A55EC" w:rsidP="00640FB8">
            <w:pPr>
              <w:spacing w:after="0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8. При организации домашней работы, подбирайте задания по осознанию и исправлению </w:t>
            </w:r>
            <w:r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ошибок</w:t>
            </w: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: проводите подробный инструктаж, предлагайте карточки - консультации. Рассчитывайте так объем домашнего задания, чтобы не допускать перегрузки </w:t>
            </w:r>
            <w:r w:rsid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учащегося</w:t>
            </w:r>
            <w:r w:rsidRPr="005A55EC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  <w:p w:rsidR="009D4FA4" w:rsidRPr="009D4FA4" w:rsidRDefault="009D4FA4" w:rsidP="00E20883">
            <w:pPr>
              <w:spacing w:after="0"/>
              <w:jc w:val="both"/>
              <w:rPr>
                <w:rFonts w:cs="Times New Roman"/>
                <w:color w:val="000000"/>
                <w:sz w:val="29"/>
                <w:szCs w:val="29"/>
                <w:shd w:val="clear" w:color="auto" w:fill="FFFFFF"/>
              </w:rPr>
            </w:pPr>
          </w:p>
          <w:p w:rsidR="009D4A5B" w:rsidRPr="00724132" w:rsidRDefault="009D4A5B" w:rsidP="009D4A5B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Agency FB" w:hAnsi="Agency FB"/>
              </w:rPr>
            </w:pPr>
          </w:p>
        </w:tc>
        <w:tc>
          <w:tcPr>
            <w:tcW w:w="5504" w:type="dxa"/>
            <w:tcMar>
              <w:left w:w="432" w:type="dxa"/>
            </w:tcMar>
          </w:tcPr>
          <w:p w:rsidR="00640FB8" w:rsidRPr="00640FB8" w:rsidRDefault="00640FB8" w:rsidP="006C124E">
            <w:pPr>
              <w:shd w:val="clear" w:color="auto" w:fill="FFFFFF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0FB8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 целью преодоления пробелов в знаниях, умениях и навыках система мер по оказанию помощи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слабо</w:t>
            </w:r>
            <w:r w:rsidRPr="00640FB8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успевающему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учащемуся</w:t>
            </w:r>
            <w:r w:rsidRPr="00640FB8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должна включать следующие виды деятельности:</w:t>
            </w:r>
          </w:p>
          <w:p w:rsidR="00640FB8" w:rsidRPr="00640FB8" w:rsidRDefault="00640FB8" w:rsidP="006C124E">
            <w:pPr>
              <w:shd w:val="clear" w:color="auto" w:fill="FFFFFF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 Помощь в планировании учебной деятельности (планирование повторения и выполнения минимума упражнений для ликвидации пробелов, алгоритмизация учебной деятельности по анализу и устранению типичных ошибок).</w:t>
            </w:r>
          </w:p>
          <w:p w:rsidR="00640FB8" w:rsidRPr="00640FB8" w:rsidRDefault="00640FB8" w:rsidP="006C124E">
            <w:pPr>
              <w:shd w:val="clear" w:color="auto" w:fill="FFFFFF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 Дополнительное инструктирование в ходе учебной деятельности. Более подробно объясняйте последовательность выполнения задания, разбивайте задание на дозы и этапы. Стимулируйте их самостоятельные действия.</w:t>
            </w:r>
          </w:p>
          <w:p w:rsidR="00640FB8" w:rsidRPr="00640FB8" w:rsidRDefault="00640FB8" w:rsidP="006C124E">
            <w:pPr>
              <w:shd w:val="clear" w:color="auto" w:fill="FFFFFF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 Стимулирование учебной деятельности (поощрение, создание ситуаций успеха, побуждение к активному труду и др.).</w:t>
            </w:r>
          </w:p>
          <w:p w:rsidR="00640FB8" w:rsidRPr="00640FB8" w:rsidRDefault="00640FB8" w:rsidP="006C124E">
            <w:pPr>
              <w:shd w:val="clear" w:color="auto" w:fill="FFFFFF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4. Контроль за учебной деятельностью (более частый опрос ученика, проверка всех домашних заданий, активизация </w:t>
            </w:r>
            <w:proofErr w:type="spellStart"/>
            <w:proofErr w:type="gramStart"/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самокон</w:t>
            </w:r>
            <w:r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троля</w:t>
            </w:r>
            <w:proofErr w:type="spellEnd"/>
            <w:proofErr w:type="gramEnd"/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в учебной деятельности и др.).</w:t>
            </w:r>
          </w:p>
          <w:p w:rsidR="00640FB8" w:rsidRPr="00640FB8" w:rsidRDefault="00640FB8" w:rsidP="006C124E">
            <w:pPr>
              <w:shd w:val="clear" w:color="auto" w:fill="FFFFFF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5. При невозможности преодолеть </w:t>
            </w:r>
            <w:proofErr w:type="spellStart"/>
            <w:proofErr w:type="gramStart"/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неуспева</w:t>
            </w:r>
            <w:r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емость</w:t>
            </w:r>
            <w:proofErr w:type="spellEnd"/>
            <w:proofErr w:type="gramEnd"/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путем организации самостоятельной работы школьника следует организовать различные формы взаимопомощи со </w:t>
            </w:r>
            <w:proofErr w:type="spellStart"/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сторо</w:t>
            </w:r>
            <w:r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ны</w:t>
            </w:r>
            <w:proofErr w:type="spellEnd"/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одноклассников. При большой запущенности программного материал учитель сам проводит дополни</w:t>
            </w:r>
            <w:r w:rsidR="006C124E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тельные занятия с учащимся</w:t>
            </w:r>
            <w:r w:rsidRPr="00640FB8">
              <w:rPr>
                <w:rFonts w:ascii="Tahoma" w:eastAsia="Times New Roman" w:hAnsi="Tahoma" w:cs="Tahoma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 </w:t>
            </w:r>
          </w:p>
          <w:p w:rsidR="0037743C" w:rsidRPr="00724132" w:rsidRDefault="0037743C" w:rsidP="0072413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Agency FB" w:hAnsi="Agency FB"/>
              </w:rPr>
            </w:pPr>
          </w:p>
        </w:tc>
      </w:tr>
    </w:tbl>
    <w:p w:rsidR="00ED7C90" w:rsidRDefault="00ED7C90" w:rsidP="00D91EF3">
      <w:pPr>
        <w:pStyle w:val="affffc"/>
      </w:pPr>
    </w:p>
    <w:sectPr w:rsidR="00ED7C90" w:rsidSect="007A6AA4">
      <w:headerReference w:type="default" r:id="rId15"/>
      <w:headerReference w:type="first" r:id="rId16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FE4" w:rsidRDefault="00635FE4" w:rsidP="0037743C">
      <w:pPr>
        <w:spacing w:after="0" w:line="240" w:lineRule="auto"/>
      </w:pPr>
      <w:r>
        <w:separator/>
      </w:r>
    </w:p>
  </w:endnote>
  <w:endnote w:type="continuationSeparator" w:id="0">
    <w:p w:rsidR="00635FE4" w:rsidRDefault="00635FE4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FE4" w:rsidRDefault="00635FE4" w:rsidP="0037743C">
      <w:pPr>
        <w:spacing w:after="0" w:line="240" w:lineRule="auto"/>
      </w:pPr>
      <w:r>
        <w:separator/>
      </w:r>
    </w:p>
  </w:footnote>
  <w:footnote w:type="continuationSeparator" w:id="0">
    <w:p w:rsidR="00635FE4" w:rsidRDefault="00635FE4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062BBF93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51372B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35661D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339777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253479D7"/>
    <w:multiLevelType w:val="multilevel"/>
    <w:tmpl w:val="FAE270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8C71AC"/>
    <w:multiLevelType w:val="multilevel"/>
    <w:tmpl w:val="5964D4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5B"/>
    <w:rsid w:val="00016C11"/>
    <w:rsid w:val="000425F6"/>
    <w:rsid w:val="00075279"/>
    <w:rsid w:val="00084665"/>
    <w:rsid w:val="001338B5"/>
    <w:rsid w:val="002F2F4C"/>
    <w:rsid w:val="002F5ECB"/>
    <w:rsid w:val="002F6EDF"/>
    <w:rsid w:val="003309C2"/>
    <w:rsid w:val="0037743C"/>
    <w:rsid w:val="003E1E9B"/>
    <w:rsid w:val="00425687"/>
    <w:rsid w:val="00473E3E"/>
    <w:rsid w:val="00526B47"/>
    <w:rsid w:val="00555FE1"/>
    <w:rsid w:val="005A55EC"/>
    <w:rsid w:val="005F496D"/>
    <w:rsid w:val="00632BB1"/>
    <w:rsid w:val="00635FE4"/>
    <w:rsid w:val="0063693A"/>
    <w:rsid w:val="00636FE2"/>
    <w:rsid w:val="00640FB8"/>
    <w:rsid w:val="0069002D"/>
    <w:rsid w:val="006C124E"/>
    <w:rsid w:val="00704FD6"/>
    <w:rsid w:val="00712321"/>
    <w:rsid w:val="00724132"/>
    <w:rsid w:val="007327A6"/>
    <w:rsid w:val="00751AA2"/>
    <w:rsid w:val="007A6AA4"/>
    <w:rsid w:val="007B03D6"/>
    <w:rsid w:val="007C70E3"/>
    <w:rsid w:val="008C04B0"/>
    <w:rsid w:val="009D4A5B"/>
    <w:rsid w:val="009D4FA4"/>
    <w:rsid w:val="00A01D2E"/>
    <w:rsid w:val="00A92C80"/>
    <w:rsid w:val="00C142CE"/>
    <w:rsid w:val="00CA1864"/>
    <w:rsid w:val="00CD4ED2"/>
    <w:rsid w:val="00CE1E3B"/>
    <w:rsid w:val="00CF465D"/>
    <w:rsid w:val="00D2631E"/>
    <w:rsid w:val="00D91EF3"/>
    <w:rsid w:val="00DC332A"/>
    <w:rsid w:val="00E20883"/>
    <w:rsid w:val="00E36671"/>
    <w:rsid w:val="00E75E55"/>
    <w:rsid w:val="00E87B7B"/>
    <w:rsid w:val="00E938FB"/>
    <w:rsid w:val="00ED7C90"/>
    <w:rsid w:val="00F1707E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  <w15:docId w15:val="{F1DAF6C6-3C17-4E42-B5E2-38C73898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Основная таблица"/>
    <w:basedOn w:val="a3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styleId="-13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styleId="-1a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5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unhideWhenUsed/>
    <w:qFormat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c30">
    <w:name w:val="c30"/>
    <w:basedOn w:val="a1"/>
    <w:rsid w:val="002F2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  <w14:ligatures w14:val="none"/>
    </w:rPr>
  </w:style>
  <w:style w:type="character" w:customStyle="1" w:styleId="c12">
    <w:name w:val="c12"/>
    <w:basedOn w:val="a2"/>
    <w:rsid w:val="002F2F4C"/>
  </w:style>
  <w:style w:type="character" w:customStyle="1" w:styleId="c4">
    <w:name w:val="c4"/>
    <w:basedOn w:val="a2"/>
    <w:rsid w:val="002F2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43192B8-AC73-4728-9BA8-3C5D3311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keywords/>
  <cp:lastModifiedBy>Пользователь Windows</cp:lastModifiedBy>
  <cp:revision>2</cp:revision>
  <cp:lastPrinted>2019-01-28T20:33:00Z</cp:lastPrinted>
  <dcterms:created xsi:type="dcterms:W3CDTF">2019-01-28T20:35:00Z</dcterms:created>
  <dcterms:modified xsi:type="dcterms:W3CDTF">2019-01-28T20:35:00Z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